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4AC" w:rsidRDefault="00B314AC">
      <w:r>
        <w:t xml:space="preserve">I remember a day when I </w:t>
      </w:r>
      <w:r w:rsidR="00962819">
        <w:t xml:space="preserve">was 8 </w:t>
      </w:r>
      <w:r>
        <w:t xml:space="preserve">and my brother was </w:t>
      </w:r>
      <w:r w:rsidR="00C66232">
        <w:t xml:space="preserve">12. </w:t>
      </w:r>
      <w:r>
        <w:t xml:space="preserve">I can’t remember the exact date </w:t>
      </w:r>
      <w:r w:rsidR="00C66232">
        <w:t xml:space="preserve">but it </w:t>
      </w:r>
      <w:r>
        <w:t xml:space="preserve">was </w:t>
      </w:r>
      <w:r w:rsidR="00C66232">
        <w:t xml:space="preserve">a nice spring day September. </w:t>
      </w:r>
      <w:r>
        <w:t xml:space="preserve">My </w:t>
      </w:r>
      <w:r w:rsidR="00C66232">
        <w:t xml:space="preserve">mom </w:t>
      </w:r>
      <w:r w:rsidR="00BE3B00">
        <w:t>was cooking a blueberry cake, my</w:t>
      </w:r>
      <w:r>
        <w:t xml:space="preserve"> brother and I were k</w:t>
      </w:r>
      <w:r w:rsidR="00BE3B00">
        <w:t>eeping our kite for the journey and my dad was washing the car.</w:t>
      </w:r>
    </w:p>
    <w:p w:rsidR="00BE3B00" w:rsidRDefault="00BE3B00">
      <w:r>
        <w:t>The previous day my mom bought two kites,</w:t>
      </w:r>
      <w:r w:rsidRPr="00BE3B00">
        <w:t xml:space="preserve"> a pink one f</w:t>
      </w:r>
      <w:r>
        <w:t xml:space="preserve">or me and a red one for my brother, they are </w:t>
      </w:r>
      <w:r w:rsidR="003F349F">
        <w:t xml:space="preserve">two beautiful and big kites, they were as big as </w:t>
      </w:r>
      <w:r w:rsidR="007D1174">
        <w:t>an</w:t>
      </w:r>
      <w:r w:rsidR="003F349F">
        <w:t xml:space="preserve"> eagle.</w:t>
      </w:r>
    </w:p>
    <w:p w:rsidR="00C66232" w:rsidRDefault="003F349F">
      <w:r>
        <w:t xml:space="preserve">When my </w:t>
      </w:r>
      <w:r w:rsidR="007D1174">
        <w:t>mom</w:t>
      </w:r>
      <w:r>
        <w:t xml:space="preserve"> finished to cook the cake, my brother and I were </w:t>
      </w:r>
      <w:r w:rsidRPr="003F349F">
        <w:t>arguing</w:t>
      </w:r>
      <w:r>
        <w:t xml:space="preserve"> by the reason of who woul</w:t>
      </w:r>
      <w:r w:rsidR="005B287D">
        <w:t xml:space="preserve">d be the first to </w:t>
      </w:r>
      <w:r w:rsidR="00A66A5D">
        <w:t xml:space="preserve">learn to </w:t>
      </w:r>
      <w:r w:rsidR="005B287D">
        <w:t>raise</w:t>
      </w:r>
      <w:r>
        <w:t xml:space="preserve"> the kite. My </w:t>
      </w:r>
      <w:r w:rsidR="007D1174">
        <w:t>mom</w:t>
      </w:r>
      <w:r>
        <w:t xml:space="preserve"> said that dad could </w:t>
      </w:r>
      <w:r w:rsidR="007D1174">
        <w:t>teach</w:t>
      </w:r>
      <w:r>
        <w:t xml:space="preserve"> me and she could </w:t>
      </w:r>
      <w:r w:rsidR="007D1174">
        <w:t xml:space="preserve">teach </w:t>
      </w:r>
      <w:r>
        <w:t xml:space="preserve">to him </w:t>
      </w:r>
      <w:r w:rsidR="007D1174">
        <w:t>and that was a satisfactory answer, then m</w:t>
      </w:r>
      <w:r w:rsidR="007D1174" w:rsidRPr="007D1174">
        <w:t>om force</w:t>
      </w:r>
      <w:r w:rsidR="007D1174">
        <w:t>d us to give a hug to apologize and it did.</w:t>
      </w:r>
    </w:p>
    <w:p w:rsidR="007C48FC" w:rsidRDefault="007C48FC">
      <w:r>
        <w:t>My dad called us, due to that he finished to wash the car so, we left the house and we got into the car.</w:t>
      </w:r>
    </w:p>
    <w:p w:rsidR="007C48FC" w:rsidRDefault="007C48FC">
      <w:r>
        <w:t>We went to a park near to our house, it was beautiful with full of trees, flowe</w:t>
      </w:r>
      <w:r w:rsidR="00A66A5D">
        <w:t>rs and some perfect hills to raise</w:t>
      </w:r>
      <w:r>
        <w:t xml:space="preserve"> our kites.</w:t>
      </w:r>
    </w:p>
    <w:p w:rsidR="005B287D" w:rsidRDefault="007C48FC">
      <w:r>
        <w:t>We searched a place</w:t>
      </w:r>
      <w:r w:rsidR="005B287D">
        <w:t xml:space="preserve"> to leave our things and</w:t>
      </w:r>
      <w:r>
        <w:t xml:space="preserve"> </w:t>
      </w:r>
      <w:r w:rsidR="005B287D">
        <w:t>t</w:t>
      </w:r>
      <w:r>
        <w:t xml:space="preserve">he place was under a </w:t>
      </w:r>
      <w:r w:rsidR="005B287D">
        <w:t>tree because it was very hot.</w:t>
      </w:r>
    </w:p>
    <w:p w:rsidR="005B287D" w:rsidRDefault="005B287D">
      <w:r>
        <w:t>There were a lot a children with their parents and some of them had kites, as cute as mine.</w:t>
      </w:r>
    </w:p>
    <w:p w:rsidR="005B287D" w:rsidRDefault="005B287D">
      <w:r>
        <w:t xml:space="preserve">My </w:t>
      </w:r>
      <w:r w:rsidR="00A66A5D">
        <w:t>dad called me to teach me to raise</w:t>
      </w:r>
      <w:r>
        <w:t xml:space="preserve"> the kite, he was expert </w:t>
      </w:r>
      <w:r w:rsidR="00A66A5D">
        <w:t xml:space="preserve">in it. I take the kite and throw it to the skyward while he was keeping it with the </w:t>
      </w:r>
      <w:r w:rsidR="00A66A5D" w:rsidRPr="00A66A5D">
        <w:t>thread</w:t>
      </w:r>
      <w:r w:rsidR="00A66A5D">
        <w:t xml:space="preserve">. The kite fly across the sky and </w:t>
      </w:r>
      <w:r w:rsidR="00A66A5D" w:rsidRPr="00A66A5D">
        <w:t>it became increasingly smaller</w:t>
      </w:r>
      <w:r w:rsidR="00A66A5D">
        <w:t xml:space="preserve">, it was very high so high that I was afraid to disappear it </w:t>
      </w:r>
      <w:r w:rsidR="00847417">
        <w:t>among the clouds.</w:t>
      </w:r>
    </w:p>
    <w:p w:rsidR="00847417" w:rsidRDefault="00847417">
      <w:r>
        <w:t>It came the moment that I had to do it and it was so hard to me, every time I tried to do it the kite fell.</w:t>
      </w:r>
    </w:p>
    <w:p w:rsidR="00847417" w:rsidRDefault="00847417">
      <w:r>
        <w:t xml:space="preserve">I was frustrated and I had a tantrum, my dad just </w:t>
      </w:r>
      <w:r w:rsidRPr="00847417">
        <w:t>laughed at me</w:t>
      </w:r>
      <w:r>
        <w:t>.</w:t>
      </w:r>
    </w:p>
    <w:p w:rsidR="00847417" w:rsidRDefault="00847417">
      <w:r>
        <w:t xml:space="preserve">He returned to teach me </w:t>
      </w:r>
      <w:r w:rsidR="00D442F3">
        <w:t xml:space="preserve">many times, and every time I could to do it better. </w:t>
      </w:r>
      <w:r w:rsidR="00D442F3" w:rsidRPr="00D442F3">
        <w:t>I practiced many times until I finally raise my kite alone without help from my dad</w:t>
      </w:r>
      <w:r w:rsidR="00D442F3">
        <w:t>.</w:t>
      </w:r>
    </w:p>
    <w:p w:rsidR="00D442F3" w:rsidRDefault="00D442F3">
      <w:r>
        <w:t>My kite fly in the sky and it looked very nice, I smiled to my dad and he was very happy I noticed that he was proud.</w:t>
      </w:r>
    </w:p>
    <w:p w:rsidR="00962819" w:rsidRDefault="00D442F3">
      <w:r>
        <w:t>A little child</w:t>
      </w:r>
      <w:r w:rsidR="00962819">
        <w:t xml:space="preserve"> called Matias,</w:t>
      </w:r>
      <w:r>
        <w:t xml:space="preserve"> </w:t>
      </w:r>
      <w:r w:rsidRPr="00D442F3">
        <w:t>approached</w:t>
      </w:r>
      <w:r>
        <w:t xml:space="preserve"> to me and he ask</w:t>
      </w:r>
      <w:r w:rsidR="00962819">
        <w:t>ed</w:t>
      </w:r>
      <w:r>
        <w:t xml:space="preserve"> me if I would like to do a competition with him and my brother, because he also lear</w:t>
      </w:r>
      <w:r w:rsidR="00962819">
        <w:t>ned to raise his kite and we accept very happy.</w:t>
      </w:r>
    </w:p>
    <w:p w:rsidR="00962819" w:rsidRDefault="00962819">
      <w:r>
        <w:t xml:space="preserve">The kid </w:t>
      </w:r>
      <w:r w:rsidRPr="00962819">
        <w:t>had a yellow bird-shaped kite</w:t>
      </w:r>
      <w:r>
        <w:t xml:space="preserve">. </w:t>
      </w:r>
      <w:r w:rsidRPr="00962819">
        <w:t>The competition consisted who could raise his kite higher</w:t>
      </w:r>
      <w:r>
        <w:t>, Matias was good en that, so he won the competition in spite of he was younger than me.</w:t>
      </w:r>
    </w:p>
    <w:p w:rsidR="00962819" w:rsidRDefault="00BC52A9">
      <w:r>
        <w:t>Matias mom called to him because he had go to house so, we said goodbye.</w:t>
      </w:r>
    </w:p>
    <w:p w:rsidR="00BC52A9" w:rsidRDefault="00BC52A9">
      <w:r>
        <w:t xml:space="preserve">My mom called to me and my brother to eat. She took a big bag with a lot of delicious things to eat like cookies, a cake, </w:t>
      </w:r>
      <w:proofErr w:type="gramStart"/>
      <w:r>
        <w:t>a</w:t>
      </w:r>
      <w:proofErr w:type="gramEnd"/>
      <w:r>
        <w:t xml:space="preserve"> bottle of chocolate milk, cheese sandwiches and some appetizing apples.</w:t>
      </w:r>
    </w:p>
    <w:p w:rsidR="00BC52A9" w:rsidRDefault="00BC52A9">
      <w:r>
        <w:t>I ate apples, a cheese sandwich and a glass of milk because I was very hungry.</w:t>
      </w:r>
    </w:p>
    <w:p w:rsidR="00BC52A9" w:rsidRDefault="00BC52A9">
      <w:r>
        <w:t xml:space="preserve">The sun was hiding and </w:t>
      </w:r>
      <w:r w:rsidR="00B96C24">
        <w:t>people</w:t>
      </w:r>
      <w:r>
        <w:t xml:space="preserve"> were </w:t>
      </w:r>
      <w:r w:rsidR="00B96C24">
        <w:t>going to their homes. I raised my kite for last time with my brother and I could see that mom was learning very well to him because he could raise his kite as high as me.</w:t>
      </w:r>
    </w:p>
    <w:p w:rsidR="00B96C24" w:rsidRDefault="00B96C24">
      <w:r>
        <w:t>I saw my parents and they looked at us very happy and proud about us, they had done a good job with us.</w:t>
      </w:r>
    </w:p>
    <w:p w:rsidR="00B96C24" w:rsidRDefault="00B96C24">
      <w:r>
        <w:t>Our parents called to us because it was late and we had go to home, so, we keep our kites in the car with all our stuff.</w:t>
      </w:r>
    </w:p>
    <w:p w:rsidR="00B96C24" w:rsidRDefault="00B96C24">
      <w:r>
        <w:t>In the car, with my brother just talked about how we learned to raise kites and we wanted to return again to the park and meet more friends to do a big competition.</w:t>
      </w:r>
    </w:p>
    <w:p w:rsidR="001677DD" w:rsidRDefault="001677DD">
      <w:r>
        <w:t>When we arrived to home my mom ordered us to go to take a shower because we had go to school tomorrow.</w:t>
      </w:r>
    </w:p>
    <w:p w:rsidR="001677DD" w:rsidRDefault="001677DD">
      <w:r>
        <w:t>It was the best day ever of my childhood.</w:t>
      </w:r>
    </w:p>
    <w:p w:rsidR="00F9236C" w:rsidRDefault="001677DD">
      <w:r w:rsidRPr="001677DD">
        <w:t>I not only learned to fly a kite but also learned</w:t>
      </w:r>
      <w:r>
        <w:t xml:space="preserve"> that we have to love our parents and enjoy all their knowledge that they can give us. Our parents are the most important in our childhood because they learn to us to be a better person, in our home we learn things like values like to be kind with other people, to be </w:t>
      </w:r>
      <w:r w:rsidR="00F9236C">
        <w:t xml:space="preserve">patients and perseverant when we want to learn to do new things, something as simple as raise a kite. </w:t>
      </w:r>
    </w:p>
    <w:p w:rsidR="001677DD" w:rsidRDefault="00F9236C">
      <w:proofErr w:type="spellStart"/>
      <w:r>
        <w:t>Whe</w:t>
      </w:r>
      <w:proofErr w:type="spellEnd"/>
      <w:r>
        <w:t xml:space="preserve"> have to try </w:t>
      </w:r>
      <w:bookmarkStart w:id="0" w:name="_GoBack"/>
      <w:bookmarkEnd w:id="0"/>
      <w:r w:rsidR="001677DD">
        <w:t xml:space="preserve"> </w:t>
      </w:r>
    </w:p>
    <w:p w:rsidR="00B96C24" w:rsidRDefault="00B96C24"/>
    <w:p w:rsidR="00BC52A9" w:rsidRDefault="00BC52A9"/>
    <w:p w:rsidR="00BC52A9" w:rsidRDefault="00BC52A9"/>
    <w:sectPr w:rsidR="00BC52A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C10" w:rsidRDefault="00BD6C10">
      <w:r>
        <w:separator/>
      </w:r>
    </w:p>
  </w:endnote>
  <w:endnote w:type="continuationSeparator" w:id="0">
    <w:p w:rsidR="00BD6C10" w:rsidRDefault="00BD6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175" w:rsidRDefault="00AB217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175" w:rsidRDefault="00AB217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175" w:rsidRDefault="00AB21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C10" w:rsidRDefault="00BD6C10">
      <w:r>
        <w:separator/>
      </w:r>
    </w:p>
  </w:footnote>
  <w:footnote w:type="continuationSeparator" w:id="0">
    <w:p w:rsidR="00BD6C10" w:rsidRDefault="00BD6C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175" w:rsidRDefault="00AB217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175" w:rsidRDefault="00AB217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175" w:rsidRDefault="00AB217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AC"/>
    <w:rsid w:val="001677DD"/>
    <w:rsid w:val="003F349F"/>
    <w:rsid w:val="005B287D"/>
    <w:rsid w:val="007C48FC"/>
    <w:rsid w:val="007D1174"/>
    <w:rsid w:val="00847417"/>
    <w:rsid w:val="00962819"/>
    <w:rsid w:val="00A66A5D"/>
    <w:rsid w:val="00AB2175"/>
    <w:rsid w:val="00B314AC"/>
    <w:rsid w:val="00B96C24"/>
    <w:rsid w:val="00BC52A9"/>
    <w:rsid w:val="00BD6C10"/>
    <w:rsid w:val="00BE3B00"/>
    <w:rsid w:val="00C66232"/>
    <w:rsid w:val="00D442F3"/>
    <w:rsid w:val="00F92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pPr>
      <w:tabs>
        <w:tab w:val="center" w:pos="4680"/>
        <w:tab w:val="right" w:pos="9360"/>
      </w:tabs>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680"/>
        <w:tab w:val="right" w:pos="9360"/>
      </w:tabs>
    </w:pPr>
  </w:style>
  <w:style w:type="character" w:customStyle="1" w:styleId="PiedepginaCar">
    <w:name w:val="Pie de página Car"/>
    <w:basedOn w:val="Fuentedeprrafopredeter"/>
    <w:link w:val="Piedepgin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liaivette\AppData\Roaming\Microsoft\Plantillas\Espaciado%20simp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83883E9D-C0C7-4270-9DC1-43FDEAEA51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Espaciado simple</Template>
  <TotalTime>0</TotalTime>
  <Pages>2</Pages>
  <Words>580</Words>
  <Characters>3193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2016-04-11T03:21:00Z</dcterms:created>
  <dcterms:modified xsi:type="dcterms:W3CDTF">2016-04-11T05:49:00Z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